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609" w:rsidRPr="00305991" w:rsidRDefault="00E932F5" w:rsidP="006442B0">
      <w:pPr>
        <w:rPr>
          <w:sz w:val="24"/>
          <w:szCs w:val="24"/>
        </w:rPr>
      </w:pPr>
      <w:r w:rsidRPr="00305991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603A97A4" wp14:editId="42D8595A">
            <wp:simplePos x="0" y="0"/>
            <wp:positionH relativeFrom="column">
              <wp:posOffset>4619625</wp:posOffset>
            </wp:positionH>
            <wp:positionV relativeFrom="paragraph">
              <wp:posOffset>-695325</wp:posOffset>
            </wp:positionV>
            <wp:extent cx="714375" cy="847725"/>
            <wp:effectExtent l="0" t="0" r="9525" b="9525"/>
            <wp:wrapThrough wrapText="bothSides">
              <wp:wrapPolygon edited="0">
                <wp:start x="0" y="0"/>
                <wp:lineTo x="0" y="21357"/>
                <wp:lineTo x="21312" y="21357"/>
                <wp:lineTo x="21312" y="0"/>
                <wp:lineTo x="0" y="0"/>
              </wp:wrapPolygon>
            </wp:wrapThrough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91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 wp14:anchorId="00E8A552" wp14:editId="781AE32C">
            <wp:simplePos x="0" y="0"/>
            <wp:positionH relativeFrom="column">
              <wp:posOffset>5381625</wp:posOffset>
            </wp:positionH>
            <wp:positionV relativeFrom="paragraph">
              <wp:posOffset>-771525</wp:posOffset>
            </wp:positionV>
            <wp:extent cx="1190625" cy="1085850"/>
            <wp:effectExtent l="0" t="0" r="9525" b="0"/>
            <wp:wrapThrough wrapText="bothSides">
              <wp:wrapPolygon edited="0">
                <wp:start x="0" y="0"/>
                <wp:lineTo x="0" y="21221"/>
                <wp:lineTo x="21427" y="21221"/>
                <wp:lineTo x="21427" y="0"/>
                <wp:lineTo x="0" y="0"/>
              </wp:wrapPolygon>
            </wp:wrapThrough>
            <wp:docPr id="1" name="Picture 1" descr="F:\USB\School\Logos\arts facult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B\School\Logos\arts faculty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r="10409" b="31111"/>
                    <a:stretch/>
                  </pic:blipFill>
                  <pic:spPr bwMode="auto">
                    <a:xfrm>
                      <a:off x="0" y="0"/>
                      <a:ext cx="11906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609" w:rsidRPr="00305991">
        <w:rPr>
          <w:sz w:val="24"/>
          <w:szCs w:val="24"/>
        </w:rPr>
        <w:t>ARTS AWARD CELEBRATIONS!</w:t>
      </w:r>
    </w:p>
    <w:p w:rsidR="00370F53" w:rsidRPr="00305991" w:rsidRDefault="00370F53" w:rsidP="00370F53">
      <w:pPr>
        <w:rPr>
          <w:i/>
          <w:sz w:val="24"/>
          <w:szCs w:val="24"/>
        </w:rPr>
      </w:pPr>
      <w:r w:rsidRPr="00305991">
        <w:rPr>
          <w:i/>
          <w:sz w:val="24"/>
          <w:szCs w:val="24"/>
        </w:rPr>
        <w:t xml:space="preserve">The Arts Award supports young people to develop arts knowledge, creativity, communication skills, and have the ability to lead projects. </w:t>
      </w:r>
    </w:p>
    <w:p w:rsidR="000F5609" w:rsidRPr="00305991" w:rsidRDefault="000F5609" w:rsidP="006442B0">
      <w:pPr>
        <w:rPr>
          <w:sz w:val="24"/>
          <w:szCs w:val="24"/>
          <w:u w:val="single"/>
        </w:rPr>
      </w:pPr>
      <w:r w:rsidRPr="00305991">
        <w:rPr>
          <w:sz w:val="24"/>
          <w:szCs w:val="24"/>
          <w:u w:val="single"/>
        </w:rPr>
        <w:t>The following students have achieved their Bronze Arts Award:</w:t>
      </w:r>
    </w:p>
    <w:p w:rsidR="00C23C9D" w:rsidRPr="00305991" w:rsidRDefault="00C23C9D" w:rsidP="00C23C9D">
      <w:pPr>
        <w:pStyle w:val="NoSpacing"/>
        <w:rPr>
          <w:rFonts w:asciiTheme="minorHAnsi" w:hAnsiTheme="minorHAnsi"/>
          <w:b/>
          <w:sz w:val="24"/>
          <w:szCs w:val="24"/>
        </w:rPr>
      </w:pPr>
      <w:proofErr w:type="spellStart"/>
      <w:r w:rsidRPr="00305991">
        <w:rPr>
          <w:rFonts w:asciiTheme="minorHAnsi" w:hAnsiTheme="minorHAnsi"/>
          <w:b/>
          <w:sz w:val="24"/>
          <w:szCs w:val="24"/>
        </w:rPr>
        <w:t>Nyah</w:t>
      </w:r>
      <w:proofErr w:type="spellEnd"/>
      <w:r w:rsidRPr="00305991">
        <w:rPr>
          <w:rFonts w:asciiTheme="minorHAnsi" w:hAnsiTheme="minorHAnsi"/>
          <w:b/>
          <w:sz w:val="24"/>
          <w:szCs w:val="24"/>
        </w:rPr>
        <w:t xml:space="preserve"> Brooks, Ellie Slater, Lucy Montefiore, Anna </w:t>
      </w:r>
      <w:proofErr w:type="spellStart"/>
      <w:r w:rsidRPr="00305991">
        <w:rPr>
          <w:rFonts w:asciiTheme="minorHAnsi" w:hAnsiTheme="minorHAnsi"/>
          <w:b/>
          <w:sz w:val="24"/>
          <w:szCs w:val="24"/>
        </w:rPr>
        <w:t>Shellswell</w:t>
      </w:r>
      <w:proofErr w:type="spellEnd"/>
      <w:r w:rsidRPr="00305991">
        <w:rPr>
          <w:rFonts w:asciiTheme="minorHAnsi" w:hAnsiTheme="minorHAnsi"/>
          <w:b/>
          <w:sz w:val="24"/>
          <w:szCs w:val="24"/>
        </w:rPr>
        <w:t xml:space="preserve">, </w:t>
      </w:r>
      <w:proofErr w:type="spellStart"/>
      <w:r w:rsidR="00E932F5" w:rsidRPr="00305991">
        <w:rPr>
          <w:rFonts w:asciiTheme="minorHAnsi" w:hAnsiTheme="minorHAnsi"/>
          <w:b/>
          <w:sz w:val="24"/>
          <w:szCs w:val="24"/>
        </w:rPr>
        <w:t>Ip</w:t>
      </w:r>
      <w:proofErr w:type="spellEnd"/>
      <w:r w:rsidR="00E932F5" w:rsidRPr="00305991">
        <w:rPr>
          <w:rFonts w:asciiTheme="minorHAnsi" w:hAnsiTheme="minorHAnsi"/>
          <w:b/>
          <w:sz w:val="24"/>
          <w:szCs w:val="24"/>
        </w:rPr>
        <w:t xml:space="preserve"> Lung-Yee, </w:t>
      </w:r>
      <w:r w:rsidRPr="00305991">
        <w:rPr>
          <w:rFonts w:asciiTheme="minorHAnsi" w:hAnsiTheme="minorHAnsi"/>
          <w:b/>
          <w:sz w:val="24"/>
          <w:szCs w:val="24"/>
        </w:rPr>
        <w:t xml:space="preserve">Lily Kennedy, </w:t>
      </w:r>
      <w:r w:rsidR="00E932F5" w:rsidRPr="00305991">
        <w:rPr>
          <w:rFonts w:asciiTheme="minorHAnsi" w:hAnsiTheme="minorHAnsi"/>
          <w:b/>
          <w:sz w:val="24"/>
          <w:szCs w:val="24"/>
        </w:rPr>
        <w:t>N</w:t>
      </w:r>
      <w:r w:rsidRPr="00305991">
        <w:rPr>
          <w:rFonts w:asciiTheme="minorHAnsi" w:hAnsiTheme="minorHAnsi"/>
          <w:b/>
          <w:sz w:val="24"/>
          <w:szCs w:val="24"/>
        </w:rPr>
        <w:t xml:space="preserve">atasha </w:t>
      </w:r>
      <w:proofErr w:type="spellStart"/>
      <w:r w:rsidRPr="00305991">
        <w:rPr>
          <w:rFonts w:asciiTheme="minorHAnsi" w:hAnsiTheme="minorHAnsi"/>
          <w:b/>
          <w:sz w:val="24"/>
          <w:szCs w:val="24"/>
        </w:rPr>
        <w:t>Ashbridge</w:t>
      </w:r>
      <w:proofErr w:type="spellEnd"/>
      <w:r w:rsidRPr="00305991">
        <w:rPr>
          <w:rFonts w:asciiTheme="minorHAnsi" w:hAnsiTheme="minorHAnsi"/>
          <w:b/>
          <w:sz w:val="24"/>
          <w:szCs w:val="24"/>
        </w:rPr>
        <w:t>, Milly Dove, Katie Burnett, Tia Perkins</w:t>
      </w:r>
    </w:p>
    <w:p w:rsidR="00C23C9D" w:rsidRPr="00305991" w:rsidRDefault="00C23C9D" w:rsidP="00C23C9D">
      <w:pPr>
        <w:pStyle w:val="NoSpacing"/>
        <w:rPr>
          <w:rFonts w:asciiTheme="minorHAnsi" w:hAnsiTheme="minorHAnsi"/>
          <w:b/>
          <w:sz w:val="24"/>
          <w:szCs w:val="24"/>
        </w:rPr>
      </w:pPr>
      <w:r w:rsidRPr="00305991">
        <w:rPr>
          <w:rFonts w:asciiTheme="minorHAnsi" w:hAnsiTheme="minorHAnsi"/>
          <w:b/>
          <w:sz w:val="24"/>
          <w:szCs w:val="24"/>
        </w:rPr>
        <w:t>Molly Vines, Dory Georgieva, Joseph Heber-Percy, Anna Oliver, Amy Ayres</w:t>
      </w:r>
      <w:r w:rsidR="00E932F5" w:rsidRPr="00305991">
        <w:rPr>
          <w:rFonts w:asciiTheme="minorHAnsi" w:hAnsiTheme="minorHAnsi"/>
          <w:b/>
          <w:sz w:val="24"/>
          <w:szCs w:val="24"/>
        </w:rPr>
        <w:t xml:space="preserve">, </w:t>
      </w:r>
      <w:r w:rsidRPr="00305991">
        <w:rPr>
          <w:rFonts w:asciiTheme="minorHAnsi" w:hAnsiTheme="minorHAnsi"/>
          <w:b/>
          <w:sz w:val="24"/>
          <w:szCs w:val="24"/>
        </w:rPr>
        <w:t>Gemma Howard, Victoria Booth, Emma Bird</w:t>
      </w:r>
    </w:p>
    <w:p w:rsidR="00400FB6" w:rsidRPr="00305991" w:rsidRDefault="00400FB6" w:rsidP="00C23C9D">
      <w:pPr>
        <w:rPr>
          <w:sz w:val="24"/>
          <w:szCs w:val="24"/>
          <w:u w:val="single"/>
        </w:rPr>
      </w:pPr>
    </w:p>
    <w:p w:rsidR="00C23C9D" w:rsidRPr="00305991" w:rsidRDefault="00C23C9D" w:rsidP="00C23C9D">
      <w:pPr>
        <w:rPr>
          <w:sz w:val="24"/>
          <w:szCs w:val="24"/>
          <w:u w:val="single"/>
        </w:rPr>
      </w:pPr>
      <w:r w:rsidRPr="00305991">
        <w:rPr>
          <w:sz w:val="24"/>
          <w:szCs w:val="24"/>
          <w:u w:val="single"/>
        </w:rPr>
        <w:t>The following students have achieved their Silver Arts Award:</w:t>
      </w:r>
    </w:p>
    <w:p w:rsidR="00C23C9D" w:rsidRPr="00305991" w:rsidRDefault="00C23C9D" w:rsidP="00C23C9D">
      <w:pPr>
        <w:rPr>
          <w:b/>
          <w:sz w:val="24"/>
          <w:szCs w:val="24"/>
        </w:rPr>
      </w:pPr>
      <w:r w:rsidRPr="00305991">
        <w:rPr>
          <w:b/>
          <w:sz w:val="24"/>
          <w:szCs w:val="24"/>
        </w:rPr>
        <w:t xml:space="preserve">Alex </w:t>
      </w:r>
      <w:proofErr w:type="spellStart"/>
      <w:r w:rsidRPr="00305991">
        <w:rPr>
          <w:b/>
          <w:sz w:val="24"/>
          <w:szCs w:val="24"/>
        </w:rPr>
        <w:t>Beville</w:t>
      </w:r>
      <w:proofErr w:type="spellEnd"/>
      <w:r w:rsidRPr="00305991">
        <w:rPr>
          <w:b/>
          <w:sz w:val="24"/>
          <w:szCs w:val="24"/>
        </w:rPr>
        <w:t xml:space="preserve">, Zoe Bulsara, Max Brown, Bella Hutton, Molly </w:t>
      </w:r>
      <w:proofErr w:type="spellStart"/>
      <w:r w:rsidRPr="00305991">
        <w:rPr>
          <w:b/>
          <w:sz w:val="24"/>
          <w:szCs w:val="24"/>
        </w:rPr>
        <w:t>Ingman</w:t>
      </w:r>
      <w:proofErr w:type="spellEnd"/>
      <w:r w:rsidRPr="00305991">
        <w:rPr>
          <w:b/>
          <w:sz w:val="24"/>
          <w:szCs w:val="24"/>
        </w:rPr>
        <w:t xml:space="preserve">, Alex </w:t>
      </w:r>
      <w:proofErr w:type="spellStart"/>
      <w:r w:rsidRPr="00305991">
        <w:rPr>
          <w:b/>
          <w:sz w:val="24"/>
          <w:szCs w:val="24"/>
        </w:rPr>
        <w:t>Knighton</w:t>
      </w:r>
      <w:proofErr w:type="spellEnd"/>
      <w:r w:rsidRPr="00305991">
        <w:rPr>
          <w:b/>
          <w:sz w:val="24"/>
          <w:szCs w:val="24"/>
        </w:rPr>
        <w:t>, Charlie Major</w:t>
      </w:r>
      <w:r w:rsidR="00400FB6" w:rsidRPr="00305991">
        <w:rPr>
          <w:b/>
          <w:sz w:val="24"/>
          <w:szCs w:val="24"/>
        </w:rPr>
        <w:t xml:space="preserve">, </w:t>
      </w:r>
      <w:r w:rsidRPr="00305991">
        <w:rPr>
          <w:b/>
          <w:sz w:val="24"/>
          <w:szCs w:val="24"/>
        </w:rPr>
        <w:t>Emily Montefiore</w:t>
      </w:r>
    </w:p>
    <w:p w:rsidR="00400FB6" w:rsidRPr="00305991" w:rsidRDefault="00D461DB" w:rsidP="006442B0">
      <w:pPr>
        <w:rPr>
          <w:i/>
          <w:sz w:val="24"/>
          <w:szCs w:val="24"/>
        </w:rPr>
      </w:pPr>
      <w:r w:rsidRPr="00305991">
        <w:rPr>
          <w:sz w:val="24"/>
          <w:szCs w:val="24"/>
        </w:rPr>
        <w:t xml:space="preserve">The moderator from Trinity was very complimentary about the work the students had produced and that the </w:t>
      </w:r>
      <w:proofErr w:type="gramStart"/>
      <w:r w:rsidRPr="00305991">
        <w:rPr>
          <w:sz w:val="24"/>
          <w:szCs w:val="24"/>
        </w:rPr>
        <w:t>portfolio’s</w:t>
      </w:r>
      <w:proofErr w:type="gramEnd"/>
      <w:r w:rsidRPr="00305991">
        <w:rPr>
          <w:sz w:val="24"/>
          <w:szCs w:val="24"/>
        </w:rPr>
        <w:t xml:space="preserve"> were presented with real attention to detail and demonstrated a huge engagement</w:t>
      </w:r>
    </w:p>
    <w:p w:rsidR="00400FB6" w:rsidRPr="00305991" w:rsidRDefault="00400FB6" w:rsidP="006442B0">
      <w:pPr>
        <w:rPr>
          <w:sz w:val="24"/>
          <w:szCs w:val="24"/>
        </w:rPr>
      </w:pPr>
      <w:proofErr w:type="gramStart"/>
      <w:r w:rsidRPr="00305991">
        <w:rPr>
          <w:sz w:val="24"/>
          <w:szCs w:val="24"/>
        </w:rPr>
        <w:t>A HUGE CONGRATULATIO</w:t>
      </w:r>
      <w:r w:rsidR="00D461DB" w:rsidRPr="00305991">
        <w:rPr>
          <w:sz w:val="24"/>
          <w:szCs w:val="24"/>
        </w:rPr>
        <w:t>NS</w:t>
      </w:r>
      <w:proofErr w:type="gramEnd"/>
      <w:r w:rsidR="00D461DB" w:rsidRPr="00305991">
        <w:rPr>
          <w:sz w:val="24"/>
          <w:szCs w:val="24"/>
        </w:rPr>
        <w:t xml:space="preserve"> TO THE ABOVE STUDENTS IN TH</w:t>
      </w:r>
      <w:r w:rsidRPr="00305991">
        <w:rPr>
          <w:sz w:val="24"/>
          <w:szCs w:val="24"/>
        </w:rPr>
        <w:t>EIR ACHIEVEMENT</w:t>
      </w:r>
    </w:p>
    <w:p w:rsidR="00400FB6" w:rsidRPr="00305991" w:rsidRDefault="00D44C15" w:rsidP="006442B0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1" locked="0" layoutInCell="1" allowOverlap="1" wp14:anchorId="2BB669AD" wp14:editId="1000EA0B">
            <wp:simplePos x="0" y="0"/>
            <wp:positionH relativeFrom="column">
              <wp:posOffset>4445655</wp:posOffset>
            </wp:positionH>
            <wp:positionV relativeFrom="paragraph">
              <wp:posOffset>269875</wp:posOffset>
            </wp:positionV>
            <wp:extent cx="2207507" cy="1594387"/>
            <wp:effectExtent l="135255" t="93345" r="137795" b="99695"/>
            <wp:wrapNone/>
            <wp:docPr id="7" name="Picture 7" descr="N:\artsaward\DSC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artsaward\DSC_0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50" t="17023" r="9048" b="24640"/>
                    <a:stretch/>
                  </pic:blipFill>
                  <pic:spPr bwMode="auto">
                    <a:xfrm rot="16623540">
                      <a:off x="0" y="0"/>
                      <a:ext cx="2207507" cy="15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991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1" locked="0" layoutInCell="1" allowOverlap="1" wp14:anchorId="109FEA63" wp14:editId="61EF970D">
            <wp:simplePos x="0" y="0"/>
            <wp:positionH relativeFrom="column">
              <wp:posOffset>2938780</wp:posOffset>
            </wp:positionH>
            <wp:positionV relativeFrom="paragraph">
              <wp:posOffset>138686</wp:posOffset>
            </wp:positionV>
            <wp:extent cx="1861185" cy="2606675"/>
            <wp:effectExtent l="0" t="0" r="5715" b="3175"/>
            <wp:wrapNone/>
            <wp:docPr id="3" name="Picture 3" descr="N:\artsaward\DSC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artsaward\DSC_0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0" t="5886" r="4413"/>
                    <a:stretch/>
                  </pic:blipFill>
                  <pic:spPr bwMode="auto">
                    <a:xfrm>
                      <a:off x="0" y="0"/>
                      <a:ext cx="186118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FB6" w:rsidRPr="00305991">
        <w:rPr>
          <w:sz w:val="24"/>
          <w:szCs w:val="24"/>
        </w:rPr>
        <w:t>Mrs Spokes</w:t>
      </w:r>
    </w:p>
    <w:p w:rsidR="00400FB6" w:rsidRPr="00305991" w:rsidRDefault="00305991" w:rsidP="006442B0">
      <w:pPr>
        <w:rPr>
          <w:sz w:val="24"/>
          <w:szCs w:val="24"/>
        </w:rPr>
      </w:pPr>
      <w:r w:rsidRPr="00305991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3F82CBAD" wp14:editId="17CC92A7">
            <wp:simplePos x="0" y="0"/>
            <wp:positionH relativeFrom="column">
              <wp:posOffset>37466</wp:posOffset>
            </wp:positionH>
            <wp:positionV relativeFrom="paragraph">
              <wp:posOffset>278130</wp:posOffset>
            </wp:positionV>
            <wp:extent cx="3085031" cy="2180487"/>
            <wp:effectExtent l="228600" t="361950" r="210820" b="353695"/>
            <wp:wrapNone/>
            <wp:docPr id="2" name="Picture 2" descr="N:\artsaward\DSC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artsaward\DSC_0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" r="2939"/>
                    <a:stretch/>
                  </pic:blipFill>
                  <pic:spPr bwMode="auto">
                    <a:xfrm rot="20728035">
                      <a:off x="0" y="0"/>
                      <a:ext cx="3085031" cy="218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FB6" w:rsidRPr="00305991">
        <w:rPr>
          <w:sz w:val="24"/>
          <w:szCs w:val="24"/>
        </w:rPr>
        <w:t>Director of the Arts</w:t>
      </w:r>
    </w:p>
    <w:p w:rsidR="00FF0BBE" w:rsidRPr="00305991" w:rsidRDefault="00D44C15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2903358</wp:posOffset>
            </wp:positionV>
            <wp:extent cx="1466878" cy="2011932"/>
            <wp:effectExtent l="0" t="5715" r="0" b="0"/>
            <wp:wrapNone/>
            <wp:docPr id="8" name="Picture 8" descr="N:\artsaward\DSC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artsaward\DSC_0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26" t="9637" r="12153" b="12114"/>
                    <a:stretch/>
                  </pic:blipFill>
                  <pic:spPr bwMode="auto">
                    <a:xfrm rot="5400000">
                      <a:off x="0" y="0"/>
                      <a:ext cx="1466878" cy="201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9DC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 wp14:anchorId="1E22CC3D" wp14:editId="38020326">
            <wp:simplePos x="0" y="0"/>
            <wp:positionH relativeFrom="column">
              <wp:posOffset>4343400</wp:posOffset>
            </wp:positionH>
            <wp:positionV relativeFrom="paragraph">
              <wp:posOffset>1134110</wp:posOffset>
            </wp:positionV>
            <wp:extent cx="2314575" cy="2573020"/>
            <wp:effectExtent l="361950" t="323850" r="333375" b="322580"/>
            <wp:wrapNone/>
            <wp:docPr id="6" name="Picture 6" descr="N:\artsaward\DSC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artsaward\DSC_0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4" r="28619"/>
                    <a:stretch/>
                  </pic:blipFill>
                  <pic:spPr bwMode="auto">
                    <a:xfrm rot="1136162">
                      <a:off x="0" y="0"/>
                      <a:ext cx="231457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9DC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1" locked="0" layoutInCell="1" allowOverlap="1" wp14:anchorId="25A4BEF7" wp14:editId="3C3ECFCA">
            <wp:simplePos x="0" y="0"/>
            <wp:positionH relativeFrom="column">
              <wp:posOffset>1790700</wp:posOffset>
            </wp:positionH>
            <wp:positionV relativeFrom="paragraph">
              <wp:posOffset>1829435</wp:posOffset>
            </wp:positionV>
            <wp:extent cx="2638425" cy="1875155"/>
            <wp:effectExtent l="0" t="0" r="9525" b="0"/>
            <wp:wrapNone/>
            <wp:docPr id="5" name="Picture 5" descr="N:\artsaward\DSC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artsaward\DSC_0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4" t="11266" r="4503"/>
                    <a:stretch/>
                  </pic:blipFill>
                  <pic:spPr bwMode="auto">
                    <a:xfrm>
                      <a:off x="0" y="0"/>
                      <a:ext cx="263842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BCD" w:rsidRPr="00305991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7D3C5B70" wp14:editId="0F8CCA1B">
            <wp:simplePos x="0" y="0"/>
            <wp:positionH relativeFrom="column">
              <wp:posOffset>3800475</wp:posOffset>
            </wp:positionH>
            <wp:positionV relativeFrom="paragraph">
              <wp:posOffset>3582035</wp:posOffset>
            </wp:positionV>
            <wp:extent cx="2771775" cy="1066800"/>
            <wp:effectExtent l="0" t="0" r="9525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BCD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40F14824" wp14:editId="03696460">
            <wp:simplePos x="0" y="0"/>
            <wp:positionH relativeFrom="column">
              <wp:posOffset>-819150</wp:posOffset>
            </wp:positionH>
            <wp:positionV relativeFrom="paragraph">
              <wp:posOffset>2058035</wp:posOffset>
            </wp:positionV>
            <wp:extent cx="2987991" cy="1419225"/>
            <wp:effectExtent l="0" t="0" r="3175" b="0"/>
            <wp:wrapNone/>
            <wp:docPr id="4" name="Picture 4" descr="N:\artsaward\DSC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artsaward\DSC_0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96" b="8612"/>
                    <a:stretch/>
                  </pic:blipFill>
                  <pic:spPr bwMode="auto">
                    <a:xfrm>
                      <a:off x="0" y="0"/>
                      <a:ext cx="2987991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0BBE" w:rsidRPr="00305991" w:rsidSect="00370F53"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2B0"/>
    <w:rsid w:val="000615E3"/>
    <w:rsid w:val="000F5609"/>
    <w:rsid w:val="000F7965"/>
    <w:rsid w:val="0015321A"/>
    <w:rsid w:val="001F52C3"/>
    <w:rsid w:val="002226D4"/>
    <w:rsid w:val="00240853"/>
    <w:rsid w:val="00287D02"/>
    <w:rsid w:val="002E2ED2"/>
    <w:rsid w:val="002F63B4"/>
    <w:rsid w:val="00305991"/>
    <w:rsid w:val="003274A2"/>
    <w:rsid w:val="00361165"/>
    <w:rsid w:val="00370F53"/>
    <w:rsid w:val="00377F61"/>
    <w:rsid w:val="0038440D"/>
    <w:rsid w:val="003E00EF"/>
    <w:rsid w:val="00400FB6"/>
    <w:rsid w:val="00420DFB"/>
    <w:rsid w:val="00434C8F"/>
    <w:rsid w:val="00442602"/>
    <w:rsid w:val="00444263"/>
    <w:rsid w:val="00453858"/>
    <w:rsid w:val="004D4499"/>
    <w:rsid w:val="004E48F3"/>
    <w:rsid w:val="004E6A28"/>
    <w:rsid w:val="0052791B"/>
    <w:rsid w:val="005964C7"/>
    <w:rsid w:val="006442B0"/>
    <w:rsid w:val="007963B7"/>
    <w:rsid w:val="007C136C"/>
    <w:rsid w:val="007E02F4"/>
    <w:rsid w:val="007F3289"/>
    <w:rsid w:val="00824961"/>
    <w:rsid w:val="008649E7"/>
    <w:rsid w:val="00885AAB"/>
    <w:rsid w:val="008D1A82"/>
    <w:rsid w:val="008E5BC2"/>
    <w:rsid w:val="008E5BF2"/>
    <w:rsid w:val="00937BD0"/>
    <w:rsid w:val="00942072"/>
    <w:rsid w:val="009611E9"/>
    <w:rsid w:val="009A56FD"/>
    <w:rsid w:val="009B4960"/>
    <w:rsid w:val="009E4520"/>
    <w:rsid w:val="00A1657E"/>
    <w:rsid w:val="00A342E8"/>
    <w:rsid w:val="00AA262D"/>
    <w:rsid w:val="00AD06C0"/>
    <w:rsid w:val="00B4679A"/>
    <w:rsid w:val="00B86964"/>
    <w:rsid w:val="00BD6128"/>
    <w:rsid w:val="00C02AB4"/>
    <w:rsid w:val="00C12869"/>
    <w:rsid w:val="00C23C9D"/>
    <w:rsid w:val="00C334DC"/>
    <w:rsid w:val="00C44D0E"/>
    <w:rsid w:val="00C86BCD"/>
    <w:rsid w:val="00C87079"/>
    <w:rsid w:val="00C879CB"/>
    <w:rsid w:val="00CA58F4"/>
    <w:rsid w:val="00CC01B7"/>
    <w:rsid w:val="00D075D3"/>
    <w:rsid w:val="00D1075A"/>
    <w:rsid w:val="00D1186D"/>
    <w:rsid w:val="00D44C15"/>
    <w:rsid w:val="00D461DB"/>
    <w:rsid w:val="00D46F26"/>
    <w:rsid w:val="00D4739C"/>
    <w:rsid w:val="00D72C2E"/>
    <w:rsid w:val="00D81AD8"/>
    <w:rsid w:val="00D96F9C"/>
    <w:rsid w:val="00DC38B4"/>
    <w:rsid w:val="00DC79DC"/>
    <w:rsid w:val="00DD090B"/>
    <w:rsid w:val="00DD2B5D"/>
    <w:rsid w:val="00DD4960"/>
    <w:rsid w:val="00E570EF"/>
    <w:rsid w:val="00E624EB"/>
    <w:rsid w:val="00E713EA"/>
    <w:rsid w:val="00E932F5"/>
    <w:rsid w:val="00E946A0"/>
    <w:rsid w:val="00EC233C"/>
    <w:rsid w:val="00F07B70"/>
    <w:rsid w:val="00F11E3F"/>
    <w:rsid w:val="00FA48AA"/>
    <w:rsid w:val="00FB3B46"/>
    <w:rsid w:val="00FF0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4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2B0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uiPriority w:val="1"/>
    <w:qFormat/>
    <w:rsid w:val="00C23C9D"/>
    <w:pPr>
      <w:spacing w:after="0" w:line="240" w:lineRule="auto"/>
    </w:pPr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4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2B0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uiPriority w:val="1"/>
    <w:qFormat/>
    <w:rsid w:val="00C23C9D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3436E308</Template>
  <TotalTime>19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OU=L004,OU=L Group,OU=St John's Desktops,DC=STJOHNS,</Company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LSpokes</dc:creator>
  <cp:lastModifiedBy>LSpokes</cp:lastModifiedBy>
  <cp:revision>2</cp:revision>
  <dcterms:created xsi:type="dcterms:W3CDTF">2015-02-05T13:28:00Z</dcterms:created>
  <dcterms:modified xsi:type="dcterms:W3CDTF">2015-02-06T12:06:00Z</dcterms:modified>
</cp:coreProperties>
</file>